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E621F" w14:textId="77777777" w:rsidR="009C5A80" w:rsidRDefault="009C5A80" w:rsidP="009C5A80">
      <w:pPr>
        <w:spacing w:after="0"/>
        <w:rPr>
          <w:b/>
          <w:bCs/>
          <w:sz w:val="28"/>
          <w:szCs w:val="28"/>
          <w:lang w:val="nl-NL"/>
        </w:rPr>
      </w:pPr>
    </w:p>
    <w:p w14:paraId="4A2E2E84" w14:textId="77777777" w:rsidR="009C5A80" w:rsidRDefault="009C5A80" w:rsidP="009C5A80">
      <w:pPr>
        <w:spacing w:after="0"/>
        <w:rPr>
          <w:b/>
          <w:bCs/>
          <w:sz w:val="28"/>
          <w:szCs w:val="28"/>
          <w:lang w:val="nl-NL"/>
        </w:rPr>
      </w:pPr>
    </w:p>
    <w:p w14:paraId="3E121184" w14:textId="68BB6D5F" w:rsidR="009C5A80" w:rsidRPr="009C5A80" w:rsidRDefault="009C5A80" w:rsidP="009C5A80">
      <w:pPr>
        <w:spacing w:after="0"/>
        <w:rPr>
          <w:b/>
          <w:bCs/>
          <w:sz w:val="28"/>
          <w:szCs w:val="28"/>
          <w:lang w:val="nl-NL"/>
        </w:rPr>
      </w:pPr>
      <w:r w:rsidRPr="009C5A80">
        <w:rPr>
          <w:b/>
          <w:bCs/>
          <w:sz w:val="28"/>
          <w:szCs w:val="28"/>
          <w:lang w:val="nl-NL"/>
        </w:rPr>
        <w:t>Instructie voor loonvorderingsactie</w:t>
      </w:r>
    </w:p>
    <w:p w14:paraId="5636C99F" w14:textId="77777777" w:rsidR="009C5A80" w:rsidRPr="009C5A80" w:rsidRDefault="009C5A80" w:rsidP="009C5A80">
      <w:pPr>
        <w:spacing w:after="0"/>
        <w:rPr>
          <w:lang w:val="nl-NL"/>
        </w:rPr>
      </w:pPr>
    </w:p>
    <w:p w14:paraId="0EE1BC58" w14:textId="77777777" w:rsidR="009C5A80" w:rsidRPr="009C5A80" w:rsidRDefault="009C5A80" w:rsidP="009C5A80">
      <w:pPr>
        <w:spacing w:after="0"/>
        <w:rPr>
          <w:u w:val="single"/>
          <w:lang w:val="nl-NL"/>
        </w:rPr>
      </w:pPr>
      <w:r w:rsidRPr="009C5A80">
        <w:rPr>
          <w:u w:val="single"/>
          <w:lang w:val="nl-NL"/>
        </w:rPr>
        <w:t>Voer onderstaande stappen uit:</w:t>
      </w:r>
    </w:p>
    <w:p w14:paraId="05033ECF" w14:textId="77777777" w:rsidR="009C5A80" w:rsidRPr="009C5A80" w:rsidRDefault="009C5A80" w:rsidP="009C5A80">
      <w:pPr>
        <w:spacing w:after="0"/>
        <w:rPr>
          <w:lang w:val="nl-NL"/>
        </w:rPr>
      </w:pPr>
    </w:p>
    <w:p w14:paraId="688D3F92" w14:textId="4C8BC149" w:rsidR="009C5A80" w:rsidRDefault="009C5A80" w:rsidP="009C5A80">
      <w:pPr>
        <w:pStyle w:val="ListParagraph"/>
        <w:numPr>
          <w:ilvl w:val="0"/>
          <w:numId w:val="30"/>
        </w:numPr>
        <w:spacing w:after="0"/>
        <w:rPr>
          <w:lang w:val="nl-NL"/>
        </w:rPr>
      </w:pPr>
      <w:r w:rsidRPr="72BFACBD">
        <w:rPr>
          <w:lang w:val="nl-NL"/>
        </w:rPr>
        <w:t xml:space="preserve">Vul je gegevens in de voorbeeldbrief (gele vlakken). De voorbeeldbrief kun je hier downloaden:  </w:t>
      </w:r>
    </w:p>
    <w:p w14:paraId="3489187B" w14:textId="77777777" w:rsidR="00941770" w:rsidRDefault="00941770" w:rsidP="00941770">
      <w:pPr>
        <w:pStyle w:val="ListParagraph"/>
        <w:spacing w:after="0"/>
        <w:ind w:left="360"/>
        <w:rPr>
          <w:lang w:val="nl-NL"/>
        </w:rPr>
      </w:pPr>
    </w:p>
    <w:p w14:paraId="795BBCE8" w14:textId="77777777" w:rsidR="00941770" w:rsidRPr="009C5A80" w:rsidRDefault="00941770" w:rsidP="00941770">
      <w:pPr>
        <w:pStyle w:val="ListParagraph"/>
        <w:spacing w:after="0"/>
        <w:ind w:left="360"/>
        <w:rPr>
          <w:lang w:val="nl-NL"/>
        </w:rPr>
      </w:pPr>
    </w:p>
    <w:p w14:paraId="0DCCC2F9" w14:textId="77777777" w:rsidR="009C5A80" w:rsidRPr="009C5A80" w:rsidRDefault="009C5A80" w:rsidP="009C5A80">
      <w:pPr>
        <w:pStyle w:val="ListParagraph"/>
        <w:numPr>
          <w:ilvl w:val="0"/>
          <w:numId w:val="30"/>
        </w:numPr>
        <w:spacing w:after="0"/>
        <w:rPr>
          <w:lang w:val="nl-NL"/>
        </w:rPr>
      </w:pPr>
      <w:r w:rsidRPr="009C5A80">
        <w:rPr>
          <w:lang w:val="nl-NL"/>
        </w:rPr>
        <w:t>Stuur deze brief als bijlage bij de mail (of plak je brief in je mailtje) naar de volgende adressen:</w:t>
      </w:r>
    </w:p>
    <w:p w14:paraId="03607266" w14:textId="77777777" w:rsidR="009C5A80" w:rsidRDefault="009C5A80" w:rsidP="009C5A80">
      <w:pPr>
        <w:pStyle w:val="ListParagraph"/>
        <w:numPr>
          <w:ilvl w:val="0"/>
          <w:numId w:val="31"/>
        </w:numPr>
        <w:spacing w:after="0"/>
      </w:pPr>
      <w:hyperlink r:id="rId10" w:history="1">
        <w:r w:rsidRPr="00A708CE">
          <w:rPr>
            <w:rStyle w:val="Hyperlink"/>
            <w:lang w:val="nl-NL"/>
          </w:rPr>
          <w:t>paul-henri@orange.fr</w:t>
        </w:r>
      </w:hyperlink>
      <w:r w:rsidRPr="00A708CE">
        <w:rPr>
          <w:lang w:val="nl-NL"/>
        </w:rPr>
        <w:t xml:space="preserve">; </w:t>
      </w:r>
    </w:p>
    <w:p w14:paraId="26115F6A" w14:textId="77777777" w:rsidR="009C5A80" w:rsidRDefault="009C5A80" w:rsidP="009C5A80">
      <w:pPr>
        <w:pStyle w:val="ListParagraph"/>
        <w:numPr>
          <w:ilvl w:val="0"/>
          <w:numId w:val="31"/>
        </w:numPr>
        <w:spacing w:after="0"/>
      </w:pPr>
      <w:hyperlink r:id="rId11" w:history="1">
        <w:r w:rsidRPr="00EC11FF">
          <w:rPr>
            <w:rStyle w:val="Hyperlink"/>
            <w:lang w:val="nl-NL"/>
          </w:rPr>
          <w:t>paul-henri.cecillon@orange.fr</w:t>
        </w:r>
      </w:hyperlink>
      <w:r w:rsidRPr="00A708CE">
        <w:rPr>
          <w:lang w:val="nl-NL"/>
        </w:rPr>
        <w:t xml:space="preserve"> </w:t>
      </w:r>
    </w:p>
    <w:p w14:paraId="03862D5E" w14:textId="7822E2C1" w:rsidR="009C5A80" w:rsidRDefault="00D91861" w:rsidP="009C5A80">
      <w:pPr>
        <w:pStyle w:val="ListParagraph"/>
        <w:numPr>
          <w:ilvl w:val="0"/>
          <w:numId w:val="31"/>
        </w:numPr>
        <w:spacing w:after="0"/>
      </w:pPr>
      <w:hyperlink r:id="rId12" w:history="1">
        <w:r w:rsidRPr="00EC11FF">
          <w:rPr>
            <w:rStyle w:val="Hyperlink"/>
            <w:lang w:val="nl-NL"/>
          </w:rPr>
          <w:t>f.pruijn@gmail.com</w:t>
        </w:r>
      </w:hyperlink>
      <w:r>
        <w:rPr>
          <w:lang w:val="nl-NL"/>
        </w:rPr>
        <w:t xml:space="preserve"> </w:t>
      </w:r>
    </w:p>
    <w:p w14:paraId="4D872A0B" w14:textId="77777777" w:rsidR="009C5A80" w:rsidRDefault="009C5A80" w:rsidP="009C5A80">
      <w:pPr>
        <w:pStyle w:val="ListParagraph"/>
        <w:numPr>
          <w:ilvl w:val="0"/>
          <w:numId w:val="31"/>
        </w:numPr>
        <w:spacing w:after="0"/>
      </w:pPr>
      <w:hyperlink r:id="rId13" w:history="1">
        <w:r w:rsidRPr="009C5A80">
          <w:rPr>
            <w:rStyle w:val="Hyperlink"/>
          </w:rPr>
          <w:t>marco.da.costa.sousa@casashops.com</w:t>
        </w:r>
      </w:hyperlink>
      <w:r w:rsidRPr="009C5A80">
        <w:t xml:space="preserve"> </w:t>
      </w:r>
    </w:p>
    <w:p w14:paraId="1419CFAD" w14:textId="1E3D00C5" w:rsidR="009C5A80" w:rsidRDefault="009C5A80" w:rsidP="009C5A80">
      <w:pPr>
        <w:pStyle w:val="ListParagraph"/>
        <w:numPr>
          <w:ilvl w:val="0"/>
          <w:numId w:val="31"/>
        </w:numPr>
        <w:spacing w:after="0"/>
        <w:rPr>
          <w:lang w:val="nl-NL"/>
        </w:rPr>
      </w:pPr>
      <w:hyperlink r:id="rId14" w:history="1">
        <w:r w:rsidRPr="00A708CE">
          <w:rPr>
            <w:rStyle w:val="Hyperlink"/>
            <w:lang w:val="nl-NL"/>
          </w:rPr>
          <w:t>casa@avv.nu</w:t>
        </w:r>
      </w:hyperlink>
      <w:r w:rsidRPr="00A708CE">
        <w:rPr>
          <w:lang w:val="nl-NL"/>
        </w:rPr>
        <w:t xml:space="preserve"> (door dit e-mail adres toe </w:t>
      </w:r>
      <w:r w:rsidRPr="009C5A80">
        <w:rPr>
          <w:lang w:val="nl-NL"/>
        </w:rPr>
        <w:t>te voegen kan vakbond AVV in de gaten houden hoeveel brieven er worden verstuurd. Je bent uiteraard niet verplicht om vakbond AVV ook op de hoogte te stellen</w:t>
      </w:r>
      <w:r w:rsidR="00D91861">
        <w:rPr>
          <w:lang w:val="nl-NL"/>
        </w:rPr>
        <w:t>)</w:t>
      </w:r>
      <w:r w:rsidRPr="009C5A80">
        <w:rPr>
          <w:lang w:val="nl-NL"/>
        </w:rPr>
        <w:t xml:space="preserve">. </w:t>
      </w:r>
    </w:p>
    <w:p w14:paraId="2EC59328" w14:textId="77777777" w:rsidR="00D91861" w:rsidRPr="00D91861" w:rsidRDefault="00D91861" w:rsidP="00D91861">
      <w:pPr>
        <w:pStyle w:val="ListParagraph"/>
        <w:rPr>
          <w:lang w:val="nl-NL"/>
        </w:rPr>
      </w:pPr>
    </w:p>
    <w:p w14:paraId="6E4D83C8" w14:textId="77777777" w:rsidR="00D91861" w:rsidRPr="00A708CE" w:rsidRDefault="00D91861" w:rsidP="00D91861">
      <w:pPr>
        <w:pStyle w:val="ListParagraph"/>
        <w:spacing w:after="0"/>
        <w:rPr>
          <w:lang w:val="nl-NL"/>
        </w:rPr>
      </w:pPr>
    </w:p>
    <w:p w14:paraId="3D40ECCD" w14:textId="77777777" w:rsidR="009C5A80" w:rsidRPr="009C5A80" w:rsidRDefault="009C5A80" w:rsidP="009C5A80">
      <w:pPr>
        <w:pStyle w:val="ListParagraph"/>
        <w:numPr>
          <w:ilvl w:val="0"/>
          <w:numId w:val="30"/>
        </w:numPr>
        <w:rPr>
          <w:lang w:val="nl-NL"/>
        </w:rPr>
      </w:pPr>
      <w:r w:rsidRPr="009C5A80">
        <w:rPr>
          <w:lang w:val="nl-NL"/>
        </w:rPr>
        <w:t>Bewaar de brief voor je eigen administratie (bijvoorbeeld op je computer, of in je verzonden mailtjes).</w:t>
      </w:r>
    </w:p>
    <w:p w14:paraId="0C32D1FA" w14:textId="09A946E9" w:rsidR="00C563EB" w:rsidRPr="009C5A80" w:rsidRDefault="00C563EB" w:rsidP="009C5A80">
      <w:pPr>
        <w:rPr>
          <w:lang w:val="nl-NL"/>
        </w:rPr>
      </w:pPr>
    </w:p>
    <w:sectPr w:rsidR="00C563EB" w:rsidRPr="009C5A80" w:rsidSect="003E60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A9F59" w14:textId="77777777" w:rsidR="00756A1F" w:rsidRDefault="00756A1F" w:rsidP="00443A60">
      <w:pPr>
        <w:spacing w:after="0" w:line="240" w:lineRule="auto"/>
      </w:pPr>
      <w:r>
        <w:separator/>
      </w:r>
    </w:p>
  </w:endnote>
  <w:endnote w:type="continuationSeparator" w:id="0">
    <w:p w14:paraId="6E72AC92" w14:textId="77777777" w:rsidR="00756A1F" w:rsidRDefault="00756A1F" w:rsidP="00443A60">
      <w:pPr>
        <w:spacing w:after="0" w:line="240" w:lineRule="auto"/>
      </w:pPr>
      <w:r>
        <w:continuationSeparator/>
      </w:r>
    </w:p>
  </w:endnote>
  <w:endnote w:type="continuationNotice" w:id="1">
    <w:p w14:paraId="262ADEFD" w14:textId="77777777" w:rsidR="00516BAD" w:rsidRDefault="00516B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DE3461-2AB0-4792-AD1B-8609E3633E31}"/>
    <w:embedBold r:id="rId2" w:fontKey="{5936A557-E203-4FD1-9F21-FF8B19833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915AD4-89CC-49C1-8015-46668A586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153312-FAFC-46B6-BD64-82DE1232C1B1}"/>
  </w:font>
  <w:font w:name="Sofia Pro Light">
    <w:altName w:val="Calibri"/>
    <w:charset w:val="00"/>
    <w:family w:val="swiss"/>
    <w:pitch w:val="variable"/>
    <w:sig w:usb0="A000002F" w:usb1="5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44B1" w14:textId="77777777" w:rsidR="00E5546F" w:rsidRDefault="00E554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E98D0" w14:textId="77777777" w:rsidR="0063201B" w:rsidRDefault="0063201B" w:rsidP="00114244">
    <w:pPr>
      <w:pStyle w:val="Footer"/>
      <w:rPr>
        <w:rFonts w:ascii="Sofia Pro Light" w:hAnsi="Sofia Pro Light"/>
        <w:color w:val="5D0037"/>
        <w:sz w:val="18"/>
        <w:szCs w:val="18"/>
      </w:rPr>
    </w:pPr>
    <w:r>
      <w:rPr>
        <w:rFonts w:ascii="Sofia Pro Light" w:hAnsi="Sofia Pro Light"/>
        <w:noProof/>
        <w:color w:val="5D0037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02F856" wp14:editId="38FDCF63">
              <wp:simplePos x="0" y="0"/>
              <wp:positionH relativeFrom="column">
                <wp:posOffset>-6350</wp:posOffset>
              </wp:positionH>
              <wp:positionV relativeFrom="paragraph">
                <wp:posOffset>37351</wp:posOffset>
              </wp:positionV>
              <wp:extent cx="5774076" cy="0"/>
              <wp:effectExtent l="0" t="0" r="1714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4076" cy="0"/>
                      </a:xfrm>
                      <a:prstGeom prst="line">
                        <a:avLst/>
                      </a:prstGeom>
                      <a:ln>
                        <a:solidFill>
                          <a:srgbClr val="5D00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8A489FE">
            <v:line id="Straight Connector 2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d0037" from="-.5pt,2.95pt" to="454.15pt,2.95pt" w14:anchorId="7AEB4E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"/>
          </w:pict>
        </mc:Fallback>
      </mc:AlternateContent>
    </w:r>
  </w:p>
  <w:p w14:paraId="7F29257F" w14:textId="77777777" w:rsidR="00114244" w:rsidRPr="009C5A80" w:rsidRDefault="0063201B" w:rsidP="00114244">
    <w:pPr>
      <w:pStyle w:val="Footer"/>
      <w:rPr>
        <w:rFonts w:ascii="Sofia Pro Light" w:hAnsi="Sofia Pro Light"/>
        <w:color w:val="5D0037"/>
        <w:sz w:val="18"/>
        <w:szCs w:val="18"/>
        <w:lang w:val="nl-NL"/>
      </w:rPr>
    </w:pPr>
    <w:r w:rsidRPr="009C5A80">
      <w:rPr>
        <w:rFonts w:ascii="Sofia Pro Light" w:hAnsi="Sofia Pro Light"/>
        <w:color w:val="5D0037"/>
        <w:sz w:val="18"/>
        <w:szCs w:val="18"/>
        <w:lang w:val="nl-NL"/>
      </w:rPr>
      <w:t>AVV: De Democratische Vakbond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  <w:t xml:space="preserve">                                             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</w:r>
  </w:p>
  <w:p w14:paraId="68907358" w14:textId="77777777" w:rsidR="00114244" w:rsidRPr="009C5A80" w:rsidRDefault="00E5546F" w:rsidP="4C5F7D8E">
    <w:pPr>
      <w:pStyle w:val="Footer"/>
      <w:rPr>
        <w:rFonts w:ascii="Sofia Pro Light" w:hAnsi="Sofia Pro Light"/>
        <w:color w:val="5D0037"/>
        <w:sz w:val="18"/>
        <w:szCs w:val="18"/>
        <w:lang w:val="nl-NL"/>
      </w:rPr>
    </w:pPr>
    <w:r w:rsidRPr="009C5A80">
      <w:rPr>
        <w:rFonts w:ascii="Sofia Pro Light" w:hAnsi="Sofia Pro Light"/>
        <w:color w:val="5D0037"/>
        <w:sz w:val="18"/>
        <w:szCs w:val="18"/>
        <w:lang w:val="nl-NL"/>
      </w:rPr>
      <w:t>Europalaan 400 7</w:t>
    </w:r>
    <w:r w:rsidRPr="009C5A80">
      <w:rPr>
        <w:rFonts w:ascii="Sofia Pro Light" w:hAnsi="Sofia Pro Light"/>
        <w:color w:val="5D0037"/>
        <w:sz w:val="18"/>
        <w:szCs w:val="18"/>
        <w:vertAlign w:val="superscript"/>
        <w:lang w:val="nl-NL"/>
      </w:rPr>
      <w:t>e</w:t>
    </w:r>
    <w:r w:rsidRPr="009C5A80">
      <w:rPr>
        <w:rFonts w:ascii="Sofia Pro Light" w:hAnsi="Sofia Pro Light"/>
        <w:color w:val="5D0037"/>
        <w:sz w:val="18"/>
        <w:szCs w:val="18"/>
        <w:lang w:val="nl-NL"/>
      </w:rPr>
      <w:t xml:space="preserve"> verdieping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="4C5F7D8E" w:rsidRPr="009C5A80">
      <w:rPr>
        <w:rFonts w:ascii="Sofia Pro Light" w:hAnsi="Sofia Pro Light"/>
        <w:color w:val="5D0037"/>
        <w:sz w:val="18"/>
        <w:szCs w:val="18"/>
        <w:lang w:val="nl-NL"/>
      </w:rPr>
      <w:t xml:space="preserve">                                                                              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="4C5F7D8E" w:rsidRPr="009C5A80">
      <w:rPr>
        <w:rFonts w:ascii="Sofia Pro Light" w:hAnsi="Sofia Pro Light"/>
        <w:color w:val="5D0037"/>
        <w:sz w:val="18"/>
        <w:szCs w:val="18"/>
        <w:lang w:val="nl-NL"/>
      </w:rPr>
      <w:t>info@avv.nu</w:t>
    </w:r>
  </w:p>
  <w:p w14:paraId="08A5F1A1" w14:textId="77777777" w:rsidR="00114244" w:rsidRPr="009C5A80" w:rsidRDefault="00E5546F" w:rsidP="00114244">
    <w:pPr>
      <w:pStyle w:val="Footer"/>
      <w:rPr>
        <w:rFonts w:ascii="Sofia Pro Light" w:hAnsi="Sofia Pro Light"/>
        <w:color w:val="5D0037"/>
        <w:sz w:val="18"/>
        <w:szCs w:val="18"/>
        <w:lang w:val="nl-NL"/>
      </w:rPr>
    </w:pPr>
    <w:r w:rsidRPr="009C5A80">
      <w:rPr>
        <w:rFonts w:ascii="Sofia Pro Light" w:hAnsi="Sofia Pro Light"/>
        <w:color w:val="5D0037"/>
        <w:sz w:val="18"/>
        <w:szCs w:val="18"/>
        <w:lang w:val="nl-NL"/>
      </w:rPr>
      <w:t>3526KS Utrecht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="4C5F7D8E" w:rsidRPr="009C5A80">
      <w:rPr>
        <w:rFonts w:ascii="Sofia Pro Light" w:hAnsi="Sofia Pro Light"/>
        <w:color w:val="5D0037"/>
        <w:sz w:val="18"/>
        <w:szCs w:val="18"/>
        <w:lang w:val="nl-NL"/>
      </w:rPr>
      <w:t xml:space="preserve">       </w:t>
    </w:r>
    <w:r w:rsidR="00114244"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="4C5F7D8E" w:rsidRPr="009C5A80">
      <w:rPr>
        <w:rFonts w:ascii="Sofia Pro Light" w:hAnsi="Sofia Pro Light"/>
        <w:color w:val="5D0037"/>
        <w:sz w:val="18"/>
        <w:szCs w:val="18"/>
        <w:lang w:val="nl-NL"/>
      </w:rPr>
      <w:t xml:space="preserve">          </w:t>
    </w:r>
    <w:hyperlink r:id="rId1" w:history="1">
      <w:r w:rsidR="4C5F7D8E" w:rsidRPr="009C5A80">
        <w:rPr>
          <w:rStyle w:val="Hyperlink"/>
          <w:rFonts w:ascii="Sofia Pro Light" w:hAnsi="Sofia Pro Light"/>
          <w:color w:val="5D0037"/>
          <w:sz w:val="18"/>
          <w:szCs w:val="18"/>
          <w:lang w:val="nl-NL"/>
        </w:rPr>
        <w:t>www.avv.nu</w:t>
      </w:r>
    </w:hyperlink>
  </w:p>
  <w:p w14:paraId="61336E3A" w14:textId="77777777" w:rsidR="00443A60" w:rsidRPr="009C5A80" w:rsidRDefault="00114244" w:rsidP="0063201B">
    <w:pPr>
      <w:pStyle w:val="Footer"/>
      <w:rPr>
        <w:rFonts w:ascii="Sofia Pro Light" w:hAnsi="Sofia Pro Light"/>
        <w:color w:val="5D0037"/>
        <w:sz w:val="18"/>
        <w:szCs w:val="18"/>
        <w:lang w:val="nl-NL"/>
      </w:rPr>
    </w:pPr>
    <w:r w:rsidRPr="009C5A80">
      <w:rPr>
        <w:rFonts w:ascii="Sofia Pro Light" w:hAnsi="Sofia Pro Light"/>
        <w:color w:val="5D0037"/>
        <w:sz w:val="18"/>
        <w:szCs w:val="18"/>
        <w:lang w:val="nl-NL"/>
      </w:rPr>
      <w:t>KVK: 34233571</w:t>
    </w:r>
    <w:r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Pr="009C5A80">
      <w:rPr>
        <w:rFonts w:ascii="Sofia Pro Light" w:hAnsi="Sofia Pro Light"/>
        <w:color w:val="5D0037"/>
        <w:sz w:val="18"/>
        <w:szCs w:val="18"/>
        <w:lang w:val="nl-NL"/>
      </w:rPr>
      <w:tab/>
    </w:r>
    <w:r w:rsidR="000B78B7" w:rsidRPr="009C5A80">
      <w:rPr>
        <w:rFonts w:ascii="Sofia Pro Light" w:hAnsi="Sofia Pro Light"/>
        <w:color w:val="5D0037"/>
        <w:sz w:val="18"/>
        <w:szCs w:val="18"/>
        <w:lang w:val="nl-NL"/>
      </w:rPr>
      <w:t>NL88INGB0009337305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EC1BC" w14:textId="77777777" w:rsidR="00E5546F" w:rsidRDefault="00E554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AB595" w14:textId="77777777" w:rsidR="00756A1F" w:rsidRDefault="00756A1F" w:rsidP="00443A60">
      <w:pPr>
        <w:spacing w:after="0" w:line="240" w:lineRule="auto"/>
      </w:pPr>
      <w:r>
        <w:separator/>
      </w:r>
    </w:p>
  </w:footnote>
  <w:footnote w:type="continuationSeparator" w:id="0">
    <w:p w14:paraId="7C3237C5" w14:textId="77777777" w:rsidR="00756A1F" w:rsidRDefault="00756A1F" w:rsidP="00443A60">
      <w:pPr>
        <w:spacing w:after="0" w:line="240" w:lineRule="auto"/>
      </w:pPr>
      <w:r>
        <w:continuationSeparator/>
      </w:r>
    </w:p>
  </w:footnote>
  <w:footnote w:type="continuationNotice" w:id="1">
    <w:p w14:paraId="570D9E70" w14:textId="77777777" w:rsidR="00516BAD" w:rsidRDefault="00516B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6C408" w14:textId="77777777" w:rsidR="00E5546F" w:rsidRDefault="00E554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F4FA4" w14:textId="77777777" w:rsidR="00DA150F" w:rsidRDefault="4C5F7D8E" w:rsidP="0063201B">
    <w:pPr>
      <w:pStyle w:val="Header"/>
      <w:jc w:val="center"/>
      <w:rPr>
        <w:noProof/>
        <w:lang w:eastAsia="nl-NL"/>
      </w:rPr>
    </w:pPr>
    <w:r>
      <w:rPr>
        <w:noProof/>
      </w:rPr>
      <w:drawing>
        <wp:inline distT="0" distB="0" distL="0" distR="0" wp14:anchorId="21B63A43" wp14:editId="66E5E159">
          <wp:extent cx="2625832" cy="558749"/>
          <wp:effectExtent l="0" t="0" r="3175" b="635"/>
          <wp:docPr id="15864106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5832" cy="558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4EF2A4" w14:textId="77777777" w:rsidR="00EB2087" w:rsidRDefault="00EB2087" w:rsidP="00EB2087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A4074" w14:textId="77777777" w:rsidR="00E5546F" w:rsidRDefault="00E554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2E6"/>
    <w:multiLevelType w:val="hybridMultilevel"/>
    <w:tmpl w:val="1BDAECE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474E8"/>
    <w:multiLevelType w:val="hybridMultilevel"/>
    <w:tmpl w:val="E5F0CA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D714CF"/>
    <w:multiLevelType w:val="hybridMultilevel"/>
    <w:tmpl w:val="069877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C6F23"/>
    <w:multiLevelType w:val="hybridMultilevel"/>
    <w:tmpl w:val="B56EDE6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8A67F0"/>
    <w:multiLevelType w:val="hybridMultilevel"/>
    <w:tmpl w:val="473E816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120E0E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336ABA"/>
    <w:multiLevelType w:val="multilevel"/>
    <w:tmpl w:val="A2983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40C0D0A"/>
    <w:multiLevelType w:val="hybridMultilevel"/>
    <w:tmpl w:val="CFCED0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C453C"/>
    <w:multiLevelType w:val="hybridMultilevel"/>
    <w:tmpl w:val="9648C91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372B78"/>
    <w:multiLevelType w:val="hybridMultilevel"/>
    <w:tmpl w:val="A282C4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954361"/>
    <w:multiLevelType w:val="multilevel"/>
    <w:tmpl w:val="559218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151962"/>
    <w:multiLevelType w:val="hybridMultilevel"/>
    <w:tmpl w:val="1138E87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287809"/>
    <w:multiLevelType w:val="hybridMultilevel"/>
    <w:tmpl w:val="5AAE60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E01E8E"/>
    <w:multiLevelType w:val="hybridMultilevel"/>
    <w:tmpl w:val="B53E9E7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D249B3"/>
    <w:multiLevelType w:val="hybridMultilevel"/>
    <w:tmpl w:val="3F24A81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A90621"/>
    <w:multiLevelType w:val="hybridMultilevel"/>
    <w:tmpl w:val="9AFC3A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076B7"/>
    <w:multiLevelType w:val="hybridMultilevel"/>
    <w:tmpl w:val="1B32BBD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14073A"/>
    <w:multiLevelType w:val="hybridMultilevel"/>
    <w:tmpl w:val="439AE8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A03EF"/>
    <w:multiLevelType w:val="hybridMultilevel"/>
    <w:tmpl w:val="1FB0E50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AD2882"/>
    <w:multiLevelType w:val="hybridMultilevel"/>
    <w:tmpl w:val="A07EAEC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7419C9"/>
    <w:multiLevelType w:val="hybridMultilevel"/>
    <w:tmpl w:val="B9EAD5A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23662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E821F9"/>
    <w:multiLevelType w:val="hybridMultilevel"/>
    <w:tmpl w:val="7F1262E8"/>
    <w:lvl w:ilvl="0" w:tplc="04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6233D"/>
    <w:multiLevelType w:val="multilevel"/>
    <w:tmpl w:val="4E4048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6326018"/>
    <w:multiLevelType w:val="hybridMultilevel"/>
    <w:tmpl w:val="CDAA9DD0"/>
    <w:lvl w:ilvl="0" w:tplc="365832B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665BE"/>
    <w:multiLevelType w:val="hybridMultilevel"/>
    <w:tmpl w:val="41C0C752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5143BE"/>
    <w:multiLevelType w:val="hybridMultilevel"/>
    <w:tmpl w:val="3CCA60B4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B62842"/>
    <w:multiLevelType w:val="hybridMultilevel"/>
    <w:tmpl w:val="3C6E952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C941B0"/>
    <w:multiLevelType w:val="hybridMultilevel"/>
    <w:tmpl w:val="32C648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8181A"/>
    <w:multiLevelType w:val="hybridMultilevel"/>
    <w:tmpl w:val="A0C896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DDF2EF9"/>
    <w:multiLevelType w:val="hybridMultilevel"/>
    <w:tmpl w:val="81A64574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2601219">
    <w:abstractNumId w:val="22"/>
  </w:num>
  <w:num w:numId="2" w16cid:durableId="1364675165">
    <w:abstractNumId w:val="16"/>
  </w:num>
  <w:num w:numId="3" w16cid:durableId="898902196">
    <w:abstractNumId w:val="3"/>
  </w:num>
  <w:num w:numId="4" w16cid:durableId="1019044754">
    <w:abstractNumId w:val="29"/>
  </w:num>
  <w:num w:numId="5" w16cid:durableId="477961114">
    <w:abstractNumId w:val="19"/>
  </w:num>
  <w:num w:numId="6" w16cid:durableId="874735395">
    <w:abstractNumId w:val="4"/>
  </w:num>
  <w:num w:numId="7" w16cid:durableId="613482862">
    <w:abstractNumId w:val="11"/>
  </w:num>
  <w:num w:numId="8" w16cid:durableId="1373381063">
    <w:abstractNumId w:val="20"/>
  </w:num>
  <w:num w:numId="9" w16cid:durableId="250702953">
    <w:abstractNumId w:val="27"/>
  </w:num>
  <w:num w:numId="10" w16cid:durableId="4327789">
    <w:abstractNumId w:val="30"/>
  </w:num>
  <w:num w:numId="11" w16cid:durableId="1659573759">
    <w:abstractNumId w:val="8"/>
  </w:num>
  <w:num w:numId="12" w16cid:durableId="1395424403">
    <w:abstractNumId w:val="25"/>
  </w:num>
  <w:num w:numId="13" w16cid:durableId="848101568">
    <w:abstractNumId w:val="26"/>
  </w:num>
  <w:num w:numId="14" w16cid:durableId="1662853639">
    <w:abstractNumId w:val="2"/>
  </w:num>
  <w:num w:numId="15" w16cid:durableId="128673469">
    <w:abstractNumId w:val="14"/>
  </w:num>
  <w:num w:numId="16" w16cid:durableId="289480668">
    <w:abstractNumId w:val="18"/>
  </w:num>
  <w:num w:numId="17" w16cid:durableId="1551191875">
    <w:abstractNumId w:val="1"/>
  </w:num>
  <w:num w:numId="18" w16cid:durableId="1535652442">
    <w:abstractNumId w:val="13"/>
  </w:num>
  <w:num w:numId="19" w16cid:durableId="1982348067">
    <w:abstractNumId w:val="12"/>
  </w:num>
  <w:num w:numId="20" w16cid:durableId="422385823">
    <w:abstractNumId w:val="10"/>
  </w:num>
  <w:num w:numId="21" w16cid:durableId="335620693">
    <w:abstractNumId w:val="9"/>
  </w:num>
  <w:num w:numId="22" w16cid:durableId="1437747126">
    <w:abstractNumId w:val="6"/>
  </w:num>
  <w:num w:numId="23" w16cid:durableId="1239897475">
    <w:abstractNumId w:val="5"/>
  </w:num>
  <w:num w:numId="24" w16cid:durableId="1481770059">
    <w:abstractNumId w:val="21"/>
  </w:num>
  <w:num w:numId="25" w16cid:durableId="953052086">
    <w:abstractNumId w:val="23"/>
  </w:num>
  <w:num w:numId="26" w16cid:durableId="776674781">
    <w:abstractNumId w:val="28"/>
  </w:num>
  <w:num w:numId="27" w16cid:durableId="214395710">
    <w:abstractNumId w:val="7"/>
  </w:num>
  <w:num w:numId="28" w16cid:durableId="1510750369">
    <w:abstractNumId w:val="15"/>
  </w:num>
  <w:num w:numId="29" w16cid:durableId="974405797">
    <w:abstractNumId w:val="17"/>
  </w:num>
  <w:num w:numId="30" w16cid:durableId="850491670">
    <w:abstractNumId w:val="0"/>
  </w:num>
  <w:num w:numId="31" w16cid:durableId="14504714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1F"/>
    <w:rsid w:val="00003F10"/>
    <w:rsid w:val="00023EA0"/>
    <w:rsid w:val="000559C6"/>
    <w:rsid w:val="000B1F0B"/>
    <w:rsid w:val="000B78B7"/>
    <w:rsid w:val="000E18C6"/>
    <w:rsid w:val="00114244"/>
    <w:rsid w:val="00120341"/>
    <w:rsid w:val="0013396E"/>
    <w:rsid w:val="00142EDC"/>
    <w:rsid w:val="00175CD5"/>
    <w:rsid w:val="00186A2D"/>
    <w:rsid w:val="001A623F"/>
    <w:rsid w:val="001D34B9"/>
    <w:rsid w:val="00235B15"/>
    <w:rsid w:val="00320BB5"/>
    <w:rsid w:val="00354B35"/>
    <w:rsid w:val="003710A9"/>
    <w:rsid w:val="00371FC6"/>
    <w:rsid w:val="00397764"/>
    <w:rsid w:val="003B6BB4"/>
    <w:rsid w:val="003C02EB"/>
    <w:rsid w:val="003E6068"/>
    <w:rsid w:val="004131C9"/>
    <w:rsid w:val="00443A60"/>
    <w:rsid w:val="004B5C74"/>
    <w:rsid w:val="004E4359"/>
    <w:rsid w:val="004E4812"/>
    <w:rsid w:val="004F6612"/>
    <w:rsid w:val="005166D8"/>
    <w:rsid w:val="00516BAD"/>
    <w:rsid w:val="00551FB3"/>
    <w:rsid w:val="00590A29"/>
    <w:rsid w:val="00597FDE"/>
    <w:rsid w:val="005B5BF5"/>
    <w:rsid w:val="005D5D84"/>
    <w:rsid w:val="00606A2F"/>
    <w:rsid w:val="0062590E"/>
    <w:rsid w:val="0063201B"/>
    <w:rsid w:val="0065084E"/>
    <w:rsid w:val="00650C8F"/>
    <w:rsid w:val="006A261F"/>
    <w:rsid w:val="006D174F"/>
    <w:rsid w:val="006D522C"/>
    <w:rsid w:val="006D6373"/>
    <w:rsid w:val="006D7859"/>
    <w:rsid w:val="006E4E28"/>
    <w:rsid w:val="00702074"/>
    <w:rsid w:val="00705512"/>
    <w:rsid w:val="00756A1F"/>
    <w:rsid w:val="00791B27"/>
    <w:rsid w:val="007A5A5B"/>
    <w:rsid w:val="007C027C"/>
    <w:rsid w:val="007D03EB"/>
    <w:rsid w:val="007D5F28"/>
    <w:rsid w:val="008161E2"/>
    <w:rsid w:val="00846AA9"/>
    <w:rsid w:val="00864E93"/>
    <w:rsid w:val="00891253"/>
    <w:rsid w:val="00892171"/>
    <w:rsid w:val="008A50E1"/>
    <w:rsid w:val="008C256D"/>
    <w:rsid w:val="008F48D5"/>
    <w:rsid w:val="00941770"/>
    <w:rsid w:val="00941DBF"/>
    <w:rsid w:val="00953F59"/>
    <w:rsid w:val="009B52C6"/>
    <w:rsid w:val="009C5A80"/>
    <w:rsid w:val="009F50D9"/>
    <w:rsid w:val="00A1425B"/>
    <w:rsid w:val="00A76EA9"/>
    <w:rsid w:val="00B250BE"/>
    <w:rsid w:val="00B30491"/>
    <w:rsid w:val="00B72E42"/>
    <w:rsid w:val="00B73C58"/>
    <w:rsid w:val="00B90A0C"/>
    <w:rsid w:val="00BF74A5"/>
    <w:rsid w:val="00C00C9E"/>
    <w:rsid w:val="00C00F95"/>
    <w:rsid w:val="00C0106B"/>
    <w:rsid w:val="00C02597"/>
    <w:rsid w:val="00C158BC"/>
    <w:rsid w:val="00C1C4B0"/>
    <w:rsid w:val="00C2214B"/>
    <w:rsid w:val="00C43B72"/>
    <w:rsid w:val="00C563EB"/>
    <w:rsid w:val="00C91702"/>
    <w:rsid w:val="00CC2C89"/>
    <w:rsid w:val="00CD31A7"/>
    <w:rsid w:val="00CE6220"/>
    <w:rsid w:val="00D10636"/>
    <w:rsid w:val="00D309C5"/>
    <w:rsid w:val="00D45760"/>
    <w:rsid w:val="00D61CF9"/>
    <w:rsid w:val="00D86160"/>
    <w:rsid w:val="00D91861"/>
    <w:rsid w:val="00DA00EB"/>
    <w:rsid w:val="00DA150F"/>
    <w:rsid w:val="00DA21F8"/>
    <w:rsid w:val="00DC42BE"/>
    <w:rsid w:val="00DD46B8"/>
    <w:rsid w:val="00E515E7"/>
    <w:rsid w:val="00E5546F"/>
    <w:rsid w:val="00EA5BF5"/>
    <w:rsid w:val="00EB2087"/>
    <w:rsid w:val="00EE71DC"/>
    <w:rsid w:val="00EF4BC6"/>
    <w:rsid w:val="00F127EA"/>
    <w:rsid w:val="00F40285"/>
    <w:rsid w:val="00F508E7"/>
    <w:rsid w:val="00F7073D"/>
    <w:rsid w:val="00FB544E"/>
    <w:rsid w:val="00FF015D"/>
    <w:rsid w:val="0C01D790"/>
    <w:rsid w:val="1215BC4F"/>
    <w:rsid w:val="185980BA"/>
    <w:rsid w:val="24E406DA"/>
    <w:rsid w:val="25E99D28"/>
    <w:rsid w:val="26F99880"/>
    <w:rsid w:val="2C178778"/>
    <w:rsid w:val="30B53921"/>
    <w:rsid w:val="30D17B99"/>
    <w:rsid w:val="312BE99A"/>
    <w:rsid w:val="451DB715"/>
    <w:rsid w:val="4795B9C5"/>
    <w:rsid w:val="4C5F7D8E"/>
    <w:rsid w:val="4D4DA4B5"/>
    <w:rsid w:val="589DDE3B"/>
    <w:rsid w:val="5A1F835E"/>
    <w:rsid w:val="5CCD667B"/>
    <w:rsid w:val="5FAE7785"/>
    <w:rsid w:val="6BF76E31"/>
    <w:rsid w:val="72BFACBD"/>
    <w:rsid w:val="75FA8002"/>
    <w:rsid w:val="7ECDC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4EBAD"/>
  <w15:docId w15:val="{4830E8A0-C114-4564-ADBF-F068D48E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A80"/>
    <w:pPr>
      <w:spacing w:after="160" w:line="259" w:lineRule="auto"/>
    </w:pPr>
    <w:rPr>
      <w:rFonts w:eastAsiaTheme="minorEastAsia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9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9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5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3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A60"/>
  </w:style>
  <w:style w:type="paragraph" w:styleId="Footer">
    <w:name w:val="footer"/>
    <w:basedOn w:val="Normal"/>
    <w:link w:val="FooterChar"/>
    <w:uiPriority w:val="99"/>
    <w:unhideWhenUsed/>
    <w:rsid w:val="00443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A60"/>
  </w:style>
  <w:style w:type="character" w:styleId="Hyperlink">
    <w:name w:val="Hyperlink"/>
    <w:basedOn w:val="DefaultParagraphFont"/>
    <w:uiPriority w:val="99"/>
    <w:unhideWhenUsed/>
    <w:rsid w:val="00443A6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C02E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309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09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C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C74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5C74"/>
    <w:rPr>
      <w:vertAlign w:val="superscript"/>
    </w:rPr>
  </w:style>
  <w:style w:type="table" w:styleId="TableGrid">
    <w:name w:val="Table Grid"/>
    <w:basedOn w:val="TableNormal"/>
    <w:uiPriority w:val="39"/>
    <w:rsid w:val="004B5C74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025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C025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ss-901oao">
    <w:name w:val="css-901oao"/>
    <w:basedOn w:val="DefaultParagraphFont"/>
    <w:rsid w:val="00C02597"/>
  </w:style>
  <w:style w:type="character" w:styleId="UnresolvedMention">
    <w:name w:val="Unresolved Mention"/>
    <w:basedOn w:val="DefaultParagraphFont"/>
    <w:uiPriority w:val="99"/>
    <w:semiHidden/>
    <w:unhideWhenUsed/>
    <w:rsid w:val="0013396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3396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339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co.da.costa.sousa@casashops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f.pruijn@gmai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ul-henri.cecillon@orange.fr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paul-henri@orange.fr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asa@avv.n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vv.n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ull\AVV\Communicatie%20en%20media%20-%20Documenten\Huisstijl%20en%20logo's\AVV-huisstijl\sjablonen\Sjabloon%20met%20logo%20en%20footer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B8D88CFF4B64E8677797900B6B604" ma:contentTypeVersion="18" ma:contentTypeDescription="Een nieuw document maken." ma:contentTypeScope="" ma:versionID="19a12b11cc89704ce0e0abcea9cfb7a1">
  <xsd:schema xmlns:xsd="http://www.w3.org/2001/XMLSchema" xmlns:xs="http://www.w3.org/2001/XMLSchema" xmlns:p="http://schemas.microsoft.com/office/2006/metadata/properties" xmlns:ns2="ae7eaaa9-8b3d-4882-8958-6c2246cab350" xmlns:ns3="93400648-274d-4292-a83f-3195662e0349" targetNamespace="http://schemas.microsoft.com/office/2006/metadata/properties" ma:root="true" ma:fieldsID="f6166ec8a5778f9b4a572bd95de1c7cc" ns2:_="" ns3:_="">
    <xsd:import namespace="ae7eaaa9-8b3d-4882-8958-6c2246cab350"/>
    <xsd:import namespace="93400648-274d-4292-a83f-3195662e0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eaaa9-8b3d-4882-8958-6c2246cab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36c2503-b549-442e-8ce1-271ef45aaf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00648-274d-4292-a83f-3195662e034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2893a5-d8c4-427b-8071-6e00921bdb29}" ma:internalName="TaxCatchAll" ma:showField="CatchAllData" ma:web="93400648-274d-4292-a83f-3195662e0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7eaaa9-8b3d-4882-8958-6c2246cab350">
      <Terms xmlns="http://schemas.microsoft.com/office/infopath/2007/PartnerControls"/>
    </lcf76f155ced4ddcb4097134ff3c332f>
    <TaxCatchAll xmlns="93400648-274d-4292-a83f-3195662e0349" xsi:nil="true"/>
    <SharedWithUsers xmlns="93400648-274d-4292-a83f-3195662e0349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3D6068-0A63-4634-8F2F-77183690A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7eaaa9-8b3d-4882-8958-6c2246cab350"/>
    <ds:schemaRef ds:uri="93400648-274d-4292-a83f-3195662e0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930E73-0597-4D29-B72F-AAD637BCE25A}">
  <ds:schemaRefs>
    <ds:schemaRef ds:uri="http://schemas.microsoft.com/office/2006/metadata/properties"/>
    <ds:schemaRef ds:uri="http://schemas.microsoft.com/office/infopath/2007/PartnerControls"/>
    <ds:schemaRef ds:uri="ae7eaaa9-8b3d-4882-8958-6c2246cab350"/>
    <ds:schemaRef ds:uri="93400648-274d-4292-a83f-3195662e0349"/>
  </ds:schemaRefs>
</ds:datastoreItem>
</file>

<file path=customXml/itemProps3.xml><?xml version="1.0" encoding="utf-8"?>
<ds:datastoreItem xmlns:ds="http://schemas.openxmlformats.org/officeDocument/2006/customXml" ds:itemID="{24B82036-0795-4698-BEEE-673090BECF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met logo en footer.dotx</Template>
  <TotalTime>0</TotalTime>
  <Pages>1</Pages>
  <Words>136</Words>
  <Characters>779</Characters>
  <Application>Microsoft Office Word</Application>
  <DocSecurity>4</DocSecurity>
  <Lines>6</Lines>
  <Paragraphs>1</Paragraphs>
  <ScaleCrop>false</ScaleCrop>
  <Company>Hewlett-Packard Company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Rijntjes</dc:creator>
  <cp:keywords/>
  <cp:lastModifiedBy>Chantal Klei</cp:lastModifiedBy>
  <cp:revision>10</cp:revision>
  <cp:lastPrinted>2019-10-29T16:38:00Z</cp:lastPrinted>
  <dcterms:created xsi:type="dcterms:W3CDTF">2025-03-31T22:15:00Z</dcterms:created>
  <dcterms:modified xsi:type="dcterms:W3CDTF">2025-03-31T13:22:00Z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0x0101008F4B8D88CFF4B64E8677797900B6B604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